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74130F" w:rsidRPr="00CC6030" w:rsidRDefault="00384185" w:rsidP="009D6159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9D6159">
        <w:rPr>
          <w:rFonts w:hint="cs"/>
          <w:b/>
          <w:bCs/>
          <w:u w:val="single"/>
          <w:rtl/>
        </w:rPr>
        <w:t>05.04.</w:t>
      </w:r>
      <w:r w:rsidR="00BE7C07">
        <w:rPr>
          <w:rFonts w:hint="cs"/>
          <w:b/>
          <w:bCs/>
          <w:u w:val="single"/>
          <w:rtl/>
        </w:rPr>
        <w:t>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916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1275"/>
        <w:gridCol w:w="1514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514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9D615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22</w:t>
            </w:r>
            <w:r w:rsidR="00BE7C07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9D615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אספקת חומרי בניין ואינסטלציה, חומרי חשמל, כלי עבודה ופירזול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9D6159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5315DB">
              <w:rPr>
                <w:rFonts w:hint="cs"/>
                <w:rtl/>
              </w:rPr>
              <w:t xml:space="preserve"> חודשים + אופציה </w:t>
            </w:r>
            <w:r w:rsidR="00AC36AA">
              <w:rPr>
                <w:rFonts w:hint="cs"/>
                <w:rtl/>
              </w:rPr>
              <w:t>לש</w:t>
            </w:r>
            <w:r>
              <w:rPr>
                <w:rFonts w:hint="cs"/>
                <w:rtl/>
              </w:rPr>
              <w:t xml:space="preserve">לוש שנים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9D6159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7</w:t>
            </w:r>
            <w:r w:rsidR="00AC36AA">
              <w:rPr>
                <w:rFonts w:hint="cs"/>
                <w:rtl/>
              </w:rPr>
              <w:t>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DC" w:rsidRDefault="009D6159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אבי בר שלום</w:t>
            </w:r>
            <w:r w:rsidR="00E01FE2">
              <w:rPr>
                <w:rFonts w:hint="cs"/>
                <w:rtl/>
              </w:rPr>
              <w:t xml:space="preserve">   </w:t>
            </w:r>
            <w:r w:rsidR="00E913DC">
              <w:rPr>
                <w:rFonts w:hint="cs"/>
                <w:rtl/>
              </w:rPr>
              <w:t xml:space="preserve"> 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9D6159">
              <w:rPr>
                <w:rFonts w:hint="cs"/>
                <w:rtl/>
              </w:rPr>
              <w:t>534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9D6159" w:rsidP="000E059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22.05.12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5DB" w:rsidRDefault="005315DB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AC36AA" w:rsidRDefault="009D6159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70,000 ש"ח בתוקף עד 22.08.12</w:t>
            </w:r>
          </w:p>
        </w:tc>
      </w:tr>
      <w:tr w:rsidR="006B554F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54F" w:rsidRDefault="006B554F" w:rsidP="006B554F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742023" w:rsidRDefault="009D6159" w:rsidP="00BE7C07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 xml:space="preserve">למציע נסיון בשנים 2010-11 לפחות באספקת מוצרים לשוק המוסדי </w:t>
            </w:r>
            <w:r>
              <w:rPr>
                <w:rFonts w:hint="cs"/>
                <w:rtl/>
              </w:rPr>
              <w:lastRenderedPageBreak/>
              <w:t>בהתאמה לקבוצה בה מגיש ההצעה..</w:t>
            </w:r>
          </w:p>
          <w:p w:rsidR="009D6159" w:rsidRDefault="009D6159" w:rsidP="009D6159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המחזור הכספי של המציע בכל אחת מהשנים 2010-11 כמפורט המכרז.</w:t>
            </w:r>
          </w:p>
        </w:tc>
      </w:tr>
    </w:tbl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lastRenderedPageBreak/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8F6" w:rsidRDefault="006F58F6">
      <w:r>
        <w:separator/>
      </w:r>
    </w:p>
  </w:endnote>
  <w:endnote w:type="continuationSeparator" w:id="1">
    <w:p w:rsidR="006F58F6" w:rsidRDefault="006F58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8F6" w:rsidRDefault="006F58F6">
      <w:r>
        <w:separator/>
      </w:r>
    </w:p>
  </w:footnote>
  <w:footnote w:type="continuationSeparator" w:id="1">
    <w:p w:rsidR="006F58F6" w:rsidRDefault="006F58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C2" w:rsidRDefault="007229C2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7229C2" w:rsidRDefault="007229C2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C2" w:rsidRDefault="007229C2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7229C2" w:rsidRDefault="007229C2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8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>
    <w:nsid w:val="2F6A21CD"/>
    <w:multiLevelType w:val="hybridMultilevel"/>
    <w:tmpl w:val="B6C41F58"/>
    <w:lvl w:ilvl="0" w:tplc="45681B9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0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9"/>
  </w:num>
  <w:num w:numId="2">
    <w:abstractNumId w:val="2"/>
  </w:num>
  <w:num w:numId="3">
    <w:abstractNumId w:val="21"/>
  </w:num>
  <w:num w:numId="4">
    <w:abstractNumId w:val="38"/>
  </w:num>
  <w:num w:numId="5">
    <w:abstractNumId w:val="5"/>
  </w:num>
  <w:num w:numId="6">
    <w:abstractNumId w:val="35"/>
  </w:num>
  <w:num w:numId="7">
    <w:abstractNumId w:val="1"/>
  </w:num>
  <w:num w:numId="8">
    <w:abstractNumId w:val="25"/>
  </w:num>
  <w:num w:numId="9">
    <w:abstractNumId w:val="9"/>
  </w:num>
  <w:num w:numId="10">
    <w:abstractNumId w:val="30"/>
  </w:num>
  <w:num w:numId="11">
    <w:abstractNumId w:val="4"/>
  </w:num>
  <w:num w:numId="12">
    <w:abstractNumId w:val="7"/>
  </w:num>
  <w:num w:numId="13">
    <w:abstractNumId w:val="17"/>
  </w:num>
  <w:num w:numId="14">
    <w:abstractNumId w:val="34"/>
  </w:num>
  <w:num w:numId="15">
    <w:abstractNumId w:val="18"/>
  </w:num>
  <w:num w:numId="16">
    <w:abstractNumId w:val="3"/>
  </w:num>
  <w:num w:numId="17">
    <w:abstractNumId w:val="28"/>
  </w:num>
  <w:num w:numId="18">
    <w:abstractNumId w:val="6"/>
  </w:num>
  <w:num w:numId="19">
    <w:abstractNumId w:val="22"/>
  </w:num>
  <w:num w:numId="20">
    <w:abstractNumId w:val="24"/>
  </w:num>
  <w:num w:numId="21">
    <w:abstractNumId w:val="37"/>
  </w:num>
  <w:num w:numId="22">
    <w:abstractNumId w:val="36"/>
  </w:num>
  <w:num w:numId="23">
    <w:abstractNumId w:val="20"/>
  </w:num>
  <w:num w:numId="24">
    <w:abstractNumId w:val="23"/>
  </w:num>
  <w:num w:numId="25">
    <w:abstractNumId w:val="12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33"/>
  </w:num>
  <w:num w:numId="31">
    <w:abstractNumId w:val="32"/>
  </w:num>
  <w:num w:numId="32">
    <w:abstractNumId w:val="10"/>
  </w:num>
  <w:num w:numId="33">
    <w:abstractNumId w:val="11"/>
  </w:num>
  <w:num w:numId="34">
    <w:abstractNumId w:val="15"/>
  </w:num>
  <w:num w:numId="35">
    <w:abstractNumId w:val="27"/>
  </w:num>
  <w:num w:numId="36">
    <w:abstractNumId w:val="14"/>
  </w:num>
  <w:num w:numId="37">
    <w:abstractNumId w:val="16"/>
  </w:num>
  <w:num w:numId="38">
    <w:abstractNumId w:val="31"/>
  </w:num>
  <w:num w:numId="39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53DC"/>
    <w:rsid w:val="00040488"/>
    <w:rsid w:val="00042036"/>
    <w:rsid w:val="000429D4"/>
    <w:rsid w:val="000455DE"/>
    <w:rsid w:val="000507C6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1128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4767"/>
    <w:rsid w:val="002335E8"/>
    <w:rsid w:val="00234D03"/>
    <w:rsid w:val="00235BDD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14D4"/>
    <w:rsid w:val="00271647"/>
    <w:rsid w:val="0028522F"/>
    <w:rsid w:val="00290307"/>
    <w:rsid w:val="00290EB7"/>
    <w:rsid w:val="00291B78"/>
    <w:rsid w:val="002951BE"/>
    <w:rsid w:val="002A0FE0"/>
    <w:rsid w:val="002A17EA"/>
    <w:rsid w:val="002A26DC"/>
    <w:rsid w:val="002A6D0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50ED"/>
    <w:rsid w:val="003056C4"/>
    <w:rsid w:val="003104D6"/>
    <w:rsid w:val="00312415"/>
    <w:rsid w:val="00312729"/>
    <w:rsid w:val="0031366A"/>
    <w:rsid w:val="00314E1E"/>
    <w:rsid w:val="00316696"/>
    <w:rsid w:val="00317183"/>
    <w:rsid w:val="00321B8E"/>
    <w:rsid w:val="00324303"/>
    <w:rsid w:val="0033158F"/>
    <w:rsid w:val="0033580E"/>
    <w:rsid w:val="003369D6"/>
    <w:rsid w:val="00340D1A"/>
    <w:rsid w:val="0035484B"/>
    <w:rsid w:val="00354ABB"/>
    <w:rsid w:val="00370E6F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310A8"/>
    <w:rsid w:val="004316D5"/>
    <w:rsid w:val="00433D36"/>
    <w:rsid w:val="00434103"/>
    <w:rsid w:val="00434D3F"/>
    <w:rsid w:val="004375E8"/>
    <w:rsid w:val="00437DD8"/>
    <w:rsid w:val="00440803"/>
    <w:rsid w:val="0045378F"/>
    <w:rsid w:val="00465040"/>
    <w:rsid w:val="00465DA5"/>
    <w:rsid w:val="004776F9"/>
    <w:rsid w:val="00480977"/>
    <w:rsid w:val="004854CE"/>
    <w:rsid w:val="00490A00"/>
    <w:rsid w:val="004938F8"/>
    <w:rsid w:val="004939FC"/>
    <w:rsid w:val="00494E06"/>
    <w:rsid w:val="0049577E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41B7"/>
    <w:rsid w:val="004E5AA8"/>
    <w:rsid w:val="004E7CE6"/>
    <w:rsid w:val="004F51B3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CCB"/>
    <w:rsid w:val="00695E09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6F58F6"/>
    <w:rsid w:val="0070338C"/>
    <w:rsid w:val="00707A77"/>
    <w:rsid w:val="007124C9"/>
    <w:rsid w:val="00714822"/>
    <w:rsid w:val="00721961"/>
    <w:rsid w:val="007229C2"/>
    <w:rsid w:val="007252DC"/>
    <w:rsid w:val="007311F1"/>
    <w:rsid w:val="0073276B"/>
    <w:rsid w:val="00735AFE"/>
    <w:rsid w:val="0074130F"/>
    <w:rsid w:val="00742023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26A2"/>
    <w:rsid w:val="008B3230"/>
    <w:rsid w:val="008B338B"/>
    <w:rsid w:val="008C149E"/>
    <w:rsid w:val="008C3D6C"/>
    <w:rsid w:val="008C5682"/>
    <w:rsid w:val="008D2C22"/>
    <w:rsid w:val="008D612A"/>
    <w:rsid w:val="008E562F"/>
    <w:rsid w:val="008E7362"/>
    <w:rsid w:val="008F3624"/>
    <w:rsid w:val="008F4BCB"/>
    <w:rsid w:val="009049E7"/>
    <w:rsid w:val="00906DCB"/>
    <w:rsid w:val="00915D51"/>
    <w:rsid w:val="00923D68"/>
    <w:rsid w:val="00930E04"/>
    <w:rsid w:val="0093211D"/>
    <w:rsid w:val="00936C1B"/>
    <w:rsid w:val="00942482"/>
    <w:rsid w:val="00943FF1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E4FF9"/>
    <w:rsid w:val="009E75AB"/>
    <w:rsid w:val="009F07E5"/>
    <w:rsid w:val="009F103A"/>
    <w:rsid w:val="00A004AB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11F1"/>
    <w:rsid w:val="00B91414"/>
    <w:rsid w:val="00BA1626"/>
    <w:rsid w:val="00BA2909"/>
    <w:rsid w:val="00BA3D51"/>
    <w:rsid w:val="00BA7865"/>
    <w:rsid w:val="00BA79D2"/>
    <w:rsid w:val="00BB04B8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159B5"/>
    <w:rsid w:val="00C32252"/>
    <w:rsid w:val="00C35880"/>
    <w:rsid w:val="00C3631E"/>
    <w:rsid w:val="00C36E3A"/>
    <w:rsid w:val="00C36F1A"/>
    <w:rsid w:val="00C36FB6"/>
    <w:rsid w:val="00C47609"/>
    <w:rsid w:val="00C56195"/>
    <w:rsid w:val="00C57653"/>
    <w:rsid w:val="00C629F7"/>
    <w:rsid w:val="00C65EE2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718E7"/>
    <w:rsid w:val="00D75C34"/>
    <w:rsid w:val="00D764B0"/>
    <w:rsid w:val="00D80E3E"/>
    <w:rsid w:val="00D82035"/>
    <w:rsid w:val="00D867BB"/>
    <w:rsid w:val="00D92B09"/>
    <w:rsid w:val="00D92BDD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C1481"/>
    <w:rsid w:val="00DD084E"/>
    <w:rsid w:val="00DD33C3"/>
    <w:rsid w:val="00DD44E8"/>
    <w:rsid w:val="00DD6D6F"/>
    <w:rsid w:val="00DE4BD1"/>
    <w:rsid w:val="00DE5469"/>
    <w:rsid w:val="00DE6F3A"/>
    <w:rsid w:val="00DE79AE"/>
    <w:rsid w:val="00DF119C"/>
    <w:rsid w:val="00DF36DB"/>
    <w:rsid w:val="00DF422E"/>
    <w:rsid w:val="00DF4566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34B4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2C37"/>
    <w:rsid w:val="00F64A5A"/>
    <w:rsid w:val="00F73487"/>
    <w:rsid w:val="00F73C51"/>
    <w:rsid w:val="00F81657"/>
    <w:rsid w:val="00F8305D"/>
    <w:rsid w:val="00F91391"/>
    <w:rsid w:val="00F96FD6"/>
    <w:rsid w:val="00FA07CF"/>
    <w:rsid w:val="00FA1D69"/>
    <w:rsid w:val="00FB19FD"/>
    <w:rsid w:val="00FB3151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0</TotalTime>
  <Pages>1</Pages>
  <Words>250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2012-03-25T10:57:00Z</cp:lastPrinted>
  <dcterms:created xsi:type="dcterms:W3CDTF">2012-04-05T11:52:00Z</dcterms:created>
  <dcterms:modified xsi:type="dcterms:W3CDTF">2012-04-05T11:52:00Z</dcterms:modified>
</cp:coreProperties>
</file>